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356" w:rsidRDefault="00B35356" w:rsidP="009F4B16">
      <w:pPr>
        <w:jc w:val="center"/>
        <w:rPr>
          <w:b/>
          <w:sz w:val="32"/>
          <w:szCs w:val="32"/>
          <w:u w:val="single"/>
        </w:rPr>
      </w:pPr>
      <w:r w:rsidRPr="002621F2">
        <w:rPr>
          <w:b/>
          <w:sz w:val="32"/>
          <w:szCs w:val="32"/>
          <w:u w:val="singl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6.25pt;height:252.75pt">
            <v:imagedata r:id="rId5" o:title=""/>
          </v:shape>
        </w:pict>
      </w:r>
    </w:p>
    <w:p w:rsidR="00B35356" w:rsidRDefault="00B35356" w:rsidP="009F4B16">
      <w:pPr>
        <w:jc w:val="center"/>
        <w:rPr>
          <w:b/>
          <w:sz w:val="32"/>
          <w:szCs w:val="32"/>
          <w:u w:val="single"/>
        </w:rPr>
      </w:pPr>
    </w:p>
    <w:p w:rsidR="00B35356" w:rsidRDefault="00B35356" w:rsidP="009F4B16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ASSOCIAZIONE CULTURALE PONTE</w:t>
      </w:r>
    </w:p>
    <w:p w:rsidR="00B35356" w:rsidRDefault="00B35356" w:rsidP="009F4B1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Capannori – Lucca</w:t>
      </w:r>
    </w:p>
    <w:p w:rsidR="00B35356" w:rsidRDefault="00B35356" w:rsidP="009F4B16">
      <w:pPr>
        <w:jc w:val="center"/>
        <w:rPr>
          <w:b/>
          <w:sz w:val="32"/>
          <w:szCs w:val="32"/>
        </w:rPr>
      </w:pPr>
      <w:hyperlink r:id="rId6" w:history="1">
        <w:r w:rsidRPr="0062610F">
          <w:rPr>
            <w:rStyle w:val="Hyperlink"/>
            <w:b/>
            <w:sz w:val="32"/>
            <w:szCs w:val="32"/>
          </w:rPr>
          <w:t>http://www.associazioneculturaleponte.it/associazione.htm</w:t>
        </w:r>
      </w:hyperlink>
    </w:p>
    <w:p w:rsidR="00B35356" w:rsidRPr="00911C83" w:rsidRDefault="00B35356" w:rsidP="009F4B16">
      <w:pPr>
        <w:jc w:val="center"/>
        <w:rPr>
          <w:b/>
          <w:sz w:val="28"/>
          <w:szCs w:val="28"/>
        </w:rPr>
      </w:pPr>
      <w:r w:rsidRPr="00911C83">
        <w:rPr>
          <w:color w:val="000000"/>
          <w:sz w:val="28"/>
          <w:szCs w:val="28"/>
        </w:rPr>
        <w:t xml:space="preserve">tel.: </w:t>
      </w:r>
      <w:r w:rsidRPr="00911C83">
        <w:rPr>
          <w:sz w:val="28"/>
          <w:szCs w:val="28"/>
        </w:rPr>
        <w:t>0583/935808 – 935494</w:t>
      </w:r>
    </w:p>
    <w:p w:rsidR="00B35356" w:rsidRDefault="00B35356" w:rsidP="009F4B16">
      <w:pPr>
        <w:jc w:val="center"/>
        <w:rPr>
          <w:b/>
          <w:sz w:val="32"/>
          <w:szCs w:val="32"/>
          <w:u w:val="single"/>
        </w:rPr>
      </w:pPr>
    </w:p>
    <w:p w:rsidR="00B35356" w:rsidRDefault="00B35356" w:rsidP="009F4B16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MUSEO CONTADINO DELLA PIANA DI LUCCA</w:t>
      </w:r>
    </w:p>
    <w:p w:rsidR="00B35356" w:rsidRDefault="00B35356" w:rsidP="009F4B16">
      <w:pPr>
        <w:rPr>
          <w:b/>
          <w:i/>
          <w:sz w:val="32"/>
          <w:szCs w:val="32"/>
        </w:rPr>
      </w:pPr>
    </w:p>
    <w:p w:rsidR="00B35356" w:rsidRDefault="00B35356" w:rsidP="00116E0B">
      <w:pP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Noi… che pensavamo di avere un museo …</w:t>
      </w:r>
    </w:p>
    <w:p w:rsidR="00B35356" w:rsidRDefault="00B35356" w:rsidP="00116E0B">
      <w:pPr>
        <w:jc w:val="center"/>
      </w:pP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da trent’anni lavoriamo da volontari</w:t>
      </w:r>
    </w:p>
    <w:p w:rsidR="00B35356" w:rsidRDefault="00B35356" w:rsidP="00456261">
      <w:pPr>
        <w:numPr>
          <w:ilvl w:val="0"/>
          <w:numId w:val="1"/>
        </w:numPr>
        <w:spacing w:line="240" w:lineRule="atLeast"/>
        <w:jc w:val="both"/>
      </w:pPr>
      <w:r>
        <w:t xml:space="preserve">Noi … che abbiamo raccolto più di duemila oggetti, centinaia di documenti e di testimonianze orali, costituito una biblioteca specializzata di duemila volumi e un archivio fotografico di cinquemila immagini d’epoca 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avevamo allestito 4 mostre tematiche permanenti assai complete, tenute aperte per anni a orari fissi settimanali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da 4 mostre tematiche permanenti siamo ridotti ad 1 per mancanza di locali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abbiamo allestito 42 mostre tematiche temporanee</w:t>
      </w:r>
    </w:p>
    <w:p w:rsidR="00B35356" w:rsidRDefault="00B35356" w:rsidP="009759C1">
      <w:pPr>
        <w:numPr>
          <w:ilvl w:val="0"/>
          <w:numId w:val="1"/>
        </w:numPr>
        <w:spacing w:line="240" w:lineRule="atLeast"/>
        <w:jc w:val="both"/>
      </w:pPr>
      <w:r>
        <w:t>Noi … che abbiamo consultato per tutti questi anni archivi di carta e archivi viventi</w:t>
      </w:r>
    </w:p>
    <w:p w:rsidR="00B35356" w:rsidRDefault="00B35356" w:rsidP="00250086">
      <w:pPr>
        <w:numPr>
          <w:ilvl w:val="0"/>
          <w:numId w:val="1"/>
        </w:numPr>
        <w:spacing w:line="240" w:lineRule="atLeast"/>
        <w:jc w:val="both"/>
      </w:pPr>
      <w:r>
        <w:t>Noi … che abbiamo perso il conto di quante conferenze, incontri, videoproiezioni, ecc. abbiamo prodotto riguardo alla storia e tradizione del nostro territorio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abbiamo curato 62 pubblicazioni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ne abbiamo ancora decine nel cassetto in attesa di finanziamenti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 xml:space="preserve">Noi … che abbiamo lavorato per decenni con le scuole </w:t>
      </w:r>
    </w:p>
    <w:p w:rsidR="00B35356" w:rsidRDefault="00B35356" w:rsidP="007D5E21">
      <w:pPr>
        <w:numPr>
          <w:ilvl w:val="0"/>
          <w:numId w:val="1"/>
        </w:numPr>
        <w:spacing w:line="240" w:lineRule="atLeast"/>
        <w:jc w:val="both"/>
      </w:pPr>
      <w:r>
        <w:t>Noi … che abbiamo fatto da balie ai tarli e alla ruggine</w:t>
      </w:r>
    </w:p>
    <w:p w:rsidR="00B35356" w:rsidRDefault="00B35356" w:rsidP="006F06BD">
      <w:pPr>
        <w:numPr>
          <w:ilvl w:val="0"/>
          <w:numId w:val="1"/>
        </w:numPr>
        <w:spacing w:line="240" w:lineRule="atLeast"/>
        <w:jc w:val="both"/>
      </w:pPr>
      <w:r>
        <w:t>Noi … che abbiamo chiesto mille volte inutilmente una sede pubblica e siamo tuttora alloggiati in locali di privati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non crediamo più a nessuna promessa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ci attendevamo iniziative concrete dalle istituzioni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abbiamo trovato molte porte chiuse e abbiamo ingoiato amaro per tutti questi anni</w:t>
      </w:r>
    </w:p>
    <w:p w:rsidR="00B35356" w:rsidRDefault="00B35356" w:rsidP="009759C1">
      <w:pPr>
        <w:numPr>
          <w:ilvl w:val="0"/>
          <w:numId w:val="1"/>
        </w:numPr>
        <w:spacing w:line="240" w:lineRule="atLeast"/>
        <w:jc w:val="both"/>
      </w:pPr>
      <w:r>
        <w:t xml:space="preserve">Noi … che nonostante tutto abbiamo avuto anche piacevoli e intensi contatti umani insieme a momenti di vera soddisfazione 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abbiamo sempre risposto, collaborando, alle richieste delle varie amministrazioni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vorremmo che i nostri sforzi e il nostro impegno potessero essere conosciuti ed apprezzati dal pubblico</w:t>
      </w:r>
      <w:r w:rsidRPr="006F06BD">
        <w:rPr>
          <w:color w:val="FF0000"/>
        </w:rPr>
        <w:t xml:space="preserve"> </w:t>
      </w:r>
    </w:p>
    <w:p w:rsidR="00B35356" w:rsidRDefault="00B35356" w:rsidP="007D5E21">
      <w:pPr>
        <w:numPr>
          <w:ilvl w:val="0"/>
          <w:numId w:val="1"/>
        </w:numPr>
        <w:spacing w:line="240" w:lineRule="atLeast"/>
        <w:jc w:val="both"/>
      </w:pPr>
      <w:r>
        <w:t>Noi … che siamo venuti con “invidia” a visitare la realtà museale di Buonconvento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vorremmo vedere istituzionalizzato un vero Museo della Piana, territorio che aveva particolarità colturali specifiche e uniche nel panorama agricolo italiano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crediamo ancora che la cultura sia il pane fisico e morale della società di domani</w:t>
      </w:r>
    </w:p>
    <w:p w:rsidR="00B35356" w:rsidRDefault="00B35356" w:rsidP="00250086">
      <w:pPr>
        <w:numPr>
          <w:ilvl w:val="0"/>
          <w:numId w:val="1"/>
        </w:numPr>
        <w:spacing w:line="240" w:lineRule="atLeast"/>
        <w:jc w:val="both"/>
      </w:pPr>
      <w:r>
        <w:t>Noi … che a volte non capiamo più perché nonostante tutto continuiamo nel nostro impegno</w:t>
      </w:r>
    </w:p>
    <w:p w:rsidR="00B35356" w:rsidRDefault="00B35356" w:rsidP="00456261">
      <w:pPr>
        <w:numPr>
          <w:ilvl w:val="0"/>
          <w:numId w:val="1"/>
        </w:numPr>
        <w:spacing w:line="240" w:lineRule="atLeast"/>
        <w:jc w:val="both"/>
      </w:pPr>
      <w:r>
        <w:t xml:space="preserve">Noi … che stiamo invecchiando ma seguitiamo a tenere duro e non smettiamo di lavorare per il nostro sogno </w:t>
      </w:r>
    </w:p>
    <w:p w:rsidR="00B35356" w:rsidRDefault="00B35356" w:rsidP="00456261">
      <w:pPr>
        <w:numPr>
          <w:ilvl w:val="0"/>
          <w:numId w:val="1"/>
        </w:numPr>
        <w:spacing w:line="240" w:lineRule="atLeast"/>
        <w:jc w:val="both"/>
      </w:pPr>
      <w:r>
        <w:t>Noi … che non vogliamo dimenticare il mondo e la cultura da cui proveniamo e che manteniamo l’impegno morale di conservare e salvaguardare le memorie che ci hanno affidato</w:t>
      </w:r>
    </w:p>
    <w:p w:rsidR="00B35356" w:rsidRDefault="00B35356" w:rsidP="00250086">
      <w:pPr>
        <w:numPr>
          <w:ilvl w:val="0"/>
          <w:numId w:val="1"/>
        </w:numPr>
        <w:spacing w:line="240" w:lineRule="atLeast"/>
        <w:jc w:val="both"/>
      </w:pPr>
      <w:r>
        <w:t>Noi … che se non fosse per il ricordo di quanti, ormai morti, ci hanno accompagnato nell’impegno, ci saremmo veramente rotti …</w:t>
      </w:r>
    </w:p>
    <w:p w:rsidR="00B35356" w:rsidRDefault="00B35356" w:rsidP="009F4B16">
      <w:pPr>
        <w:numPr>
          <w:ilvl w:val="0"/>
          <w:numId w:val="1"/>
        </w:numPr>
        <w:spacing w:line="240" w:lineRule="atLeast"/>
        <w:jc w:val="both"/>
      </w:pPr>
      <w:r>
        <w:t>Noi … che non abbiamo detto tutto …</w:t>
      </w:r>
    </w:p>
    <w:p w:rsidR="00B35356" w:rsidRDefault="00B35356" w:rsidP="009759C1">
      <w:pPr>
        <w:spacing w:line="240" w:lineRule="atLeast"/>
        <w:ind w:left="720"/>
        <w:jc w:val="both"/>
      </w:pPr>
    </w:p>
    <w:p w:rsidR="00B35356" w:rsidRDefault="00B35356" w:rsidP="009759C1">
      <w:pPr>
        <w:spacing w:line="240" w:lineRule="atLeast"/>
        <w:ind w:left="720"/>
        <w:jc w:val="both"/>
      </w:pPr>
    </w:p>
    <w:p w:rsidR="00B35356" w:rsidRDefault="00B35356" w:rsidP="009759C1">
      <w:pPr>
        <w:spacing w:line="240" w:lineRule="atLeast"/>
        <w:ind w:left="720"/>
        <w:jc w:val="both"/>
      </w:pPr>
      <w:r>
        <w:t>Buonconvento, 11 novembre 2012</w:t>
      </w:r>
    </w:p>
    <w:sectPr w:rsidR="00B35356" w:rsidSect="009F4B16">
      <w:pgSz w:w="11906" w:h="16838"/>
      <w:pgMar w:top="1077" w:right="1077" w:bottom="1191" w:left="107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36DAD"/>
    <w:multiLevelType w:val="hybridMultilevel"/>
    <w:tmpl w:val="8E2489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drawingGridHorizontalSpacing w:val="120"/>
  <w:displayHorizontalDrawingGridEvery w:val="2"/>
  <w:characterSpacingControl w:val="doNotCompress"/>
  <w:savePreviewPicture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F4B16"/>
    <w:rsid w:val="00116E0B"/>
    <w:rsid w:val="00250086"/>
    <w:rsid w:val="002621F2"/>
    <w:rsid w:val="002A1BBA"/>
    <w:rsid w:val="003200C4"/>
    <w:rsid w:val="00340832"/>
    <w:rsid w:val="00456261"/>
    <w:rsid w:val="004E3A34"/>
    <w:rsid w:val="0062610F"/>
    <w:rsid w:val="006D1E7C"/>
    <w:rsid w:val="006F06BD"/>
    <w:rsid w:val="007D5E21"/>
    <w:rsid w:val="008740D3"/>
    <w:rsid w:val="008C5A10"/>
    <w:rsid w:val="00911C83"/>
    <w:rsid w:val="009759C1"/>
    <w:rsid w:val="009B7F3F"/>
    <w:rsid w:val="009F4B16"/>
    <w:rsid w:val="00A10E1C"/>
    <w:rsid w:val="00B35356"/>
    <w:rsid w:val="00C312DD"/>
    <w:rsid w:val="00D0256C"/>
    <w:rsid w:val="00D119C2"/>
    <w:rsid w:val="00D222BA"/>
    <w:rsid w:val="00D26396"/>
    <w:rsid w:val="00E10193"/>
    <w:rsid w:val="00E93544"/>
    <w:rsid w:val="00F3501F"/>
    <w:rsid w:val="00F673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4B16"/>
    <w:rPr>
      <w:rFonts w:eastAsia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911C83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28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ssociazioneculturaleponte.it/associazione.ht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2</Pages>
  <Words>424</Words>
  <Characters>2423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CULTURALE PONTE</dc:title>
  <dc:subject/>
  <dc:creator>Acer</dc:creator>
  <cp:keywords/>
  <dc:description/>
  <cp:lastModifiedBy>De Simonis</cp:lastModifiedBy>
  <cp:revision>4</cp:revision>
  <cp:lastPrinted>2012-11-10T14:29:00Z</cp:lastPrinted>
  <dcterms:created xsi:type="dcterms:W3CDTF">2012-11-12T09:36:00Z</dcterms:created>
  <dcterms:modified xsi:type="dcterms:W3CDTF">2012-11-12T10:32:00Z</dcterms:modified>
</cp:coreProperties>
</file>